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4E5C8067" w:rsidR="00CC67CE" w:rsidRDefault="00CC67CE" w:rsidP="00835215">
      <w:pPr>
        <w:pStyle w:val="Titol2Color"/>
        <w:pageBreakBefore/>
        <w:spacing w:after="120"/>
        <w:rPr>
          <w:sz w:val="32"/>
          <w:szCs w:val="32"/>
        </w:rPr>
      </w:pPr>
      <w:r w:rsidRPr="5F636442">
        <w:rPr>
          <w:sz w:val="32"/>
          <w:szCs w:val="32"/>
        </w:rPr>
        <w:t>Annex</w:t>
      </w:r>
      <w:r w:rsidR="001977C3">
        <w:rPr>
          <w:sz w:val="32"/>
          <w:szCs w:val="32"/>
        </w:rPr>
        <w:t xml:space="preserve"> 3</w:t>
      </w:r>
      <w:r w:rsidR="00755CF9">
        <w:rPr>
          <w:sz w:val="32"/>
          <w:szCs w:val="32"/>
        </w:rPr>
        <w:t>.</w:t>
      </w:r>
      <w:r w:rsidRPr="5F636442">
        <w:rPr>
          <w:sz w:val="32"/>
          <w:szCs w:val="32"/>
        </w:rPr>
        <w:t xml:space="preserve"> </w:t>
      </w:r>
      <w:r w:rsidR="001E19B7">
        <w:rPr>
          <w:sz w:val="32"/>
          <w:szCs w:val="32"/>
        </w:rPr>
        <w:t>Memòria descriptiva</w:t>
      </w:r>
      <w:r w:rsidR="00D90AEF">
        <w:rPr>
          <w:sz w:val="32"/>
          <w:szCs w:val="32"/>
        </w:rPr>
        <w:t xml:space="preserve"> de la sol·licitud</w:t>
      </w:r>
      <w:r w:rsidRPr="5F636442">
        <w:rPr>
          <w:sz w:val="32"/>
          <w:szCs w:val="32"/>
        </w:rPr>
        <w:t xml:space="preserve"> </w:t>
      </w:r>
      <w:r>
        <w:rPr>
          <w:sz w:val="32"/>
          <w:szCs w:val="32"/>
        </w:rPr>
        <w:t>(modalitat 1)</w:t>
      </w:r>
    </w:p>
    <w:p w14:paraId="2A817AA4" w14:textId="77777777" w:rsidR="005C482B" w:rsidRPr="005C482B" w:rsidRDefault="005C482B" w:rsidP="005C482B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14:paraId="78CEA7C9" w14:textId="77777777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2210BCD" w14:textId="445F1906" w:rsidR="00354734" w:rsidRDefault="00354734" w:rsidP="00246C5C">
            <w:pPr>
              <w:pStyle w:val="Texto"/>
              <w:spacing w:after="0"/>
              <w:jc w:val="both"/>
            </w:pPr>
            <w:r>
              <w:t xml:space="preserve">És condició necessària omplir aquest document explicant breument i </w:t>
            </w:r>
            <w:r w:rsidR="0011039E">
              <w:t>de forma comprensible</w:t>
            </w:r>
            <w:r>
              <w:t xml:space="preserve"> la informació deman</w:t>
            </w:r>
            <w:r w:rsidR="0011039E">
              <w:t>a</w:t>
            </w:r>
            <w:r>
              <w:t>da.</w:t>
            </w:r>
            <w:r w:rsidR="00A15EEB">
              <w:t xml:space="preserve"> En</w:t>
            </w:r>
            <w:r w:rsidR="002F608C">
              <w:t xml:space="preserve"> la pàgina següent, demanem informació de les actuacions que acompanyen la sol·licitud. </w:t>
            </w:r>
            <w:r w:rsidR="00694160">
              <w:rPr>
                <w:b/>
                <w:bCs/>
              </w:rPr>
              <w:t>És indispensable</w:t>
            </w:r>
            <w:r w:rsidR="002F608C" w:rsidRPr="00694160">
              <w:rPr>
                <w:b/>
                <w:bCs/>
              </w:rPr>
              <w:t xml:space="preserve"> que les actuacions descrites </w:t>
            </w:r>
            <w:r w:rsidR="00694160">
              <w:rPr>
                <w:b/>
                <w:bCs/>
              </w:rPr>
              <w:t>es corresponguin</w:t>
            </w:r>
            <w:r w:rsidR="002F608C" w:rsidRPr="00694160">
              <w:rPr>
                <w:b/>
                <w:bCs/>
              </w:rPr>
              <w:t xml:space="preserve"> amb les indicades a la sol·licitud</w:t>
            </w:r>
            <w:r w:rsidR="002F608C">
              <w:t>.</w:t>
            </w:r>
          </w:p>
        </w:tc>
      </w:tr>
    </w:tbl>
    <w:p w14:paraId="618A721F" w14:textId="77777777" w:rsidR="00A151B3" w:rsidRDefault="00A151B3" w:rsidP="00835215">
      <w:pPr>
        <w:pStyle w:val="Texto"/>
        <w:spacing w:before="120" w:after="0"/>
      </w:pPr>
    </w:p>
    <w:p w14:paraId="65EC3C0B" w14:textId="77777777" w:rsidR="00A151B3" w:rsidRDefault="00A151B3" w:rsidP="00835215">
      <w:pPr>
        <w:pStyle w:val="Texto"/>
        <w:spacing w:before="120" w:after="0"/>
      </w:pPr>
    </w:p>
    <w:p w14:paraId="2282FA9C" w14:textId="77777777" w:rsidR="005C482B" w:rsidRDefault="005C482B" w:rsidP="00835215">
      <w:pPr>
        <w:pStyle w:val="Texto"/>
        <w:spacing w:before="120" w:after="0"/>
      </w:pPr>
    </w:p>
    <w:p w14:paraId="28005E44" w14:textId="77777777" w:rsidR="005C482B" w:rsidRDefault="005C482B" w:rsidP="00835215">
      <w:pPr>
        <w:pStyle w:val="Texto"/>
        <w:spacing w:before="120" w:after="0"/>
      </w:pPr>
    </w:p>
    <w:p w14:paraId="4B11CB65" w14:textId="77777777" w:rsidR="00A151B3" w:rsidRDefault="00A151B3" w:rsidP="00835215">
      <w:pPr>
        <w:pStyle w:val="Texto"/>
        <w:spacing w:before="120" w:after="0"/>
      </w:pPr>
    </w:p>
    <w:p w14:paraId="71371633" w14:textId="555D30C9" w:rsidR="00A151B3" w:rsidRDefault="001971C8" w:rsidP="00835215">
      <w:pPr>
        <w:pStyle w:val="Texto"/>
        <w:spacing w:before="120" w:after="0"/>
      </w:pPr>
      <w:r w:rsidRPr="001971C8">
        <w:rPr>
          <w:rFonts w:ascii="Akkurat" w:hAnsi="Akkurat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785F95A1" w14:textId="77777777" w:rsidR="00A151B3" w:rsidRDefault="00A151B3" w:rsidP="00835215">
      <w:pPr>
        <w:pStyle w:val="Texto"/>
        <w:spacing w:before="120" w:after="0"/>
      </w:pPr>
    </w:p>
    <w:p w14:paraId="39A1D2C6" w14:textId="77777777" w:rsidR="00A151B3" w:rsidRDefault="00A151B3" w:rsidP="00835215">
      <w:pPr>
        <w:pStyle w:val="Texto"/>
        <w:spacing w:before="120" w:after="0"/>
      </w:pPr>
    </w:p>
    <w:p w14:paraId="30611F81" w14:textId="77777777" w:rsidR="00A151B3" w:rsidRDefault="00A151B3" w:rsidP="00835215">
      <w:pPr>
        <w:pStyle w:val="Texto"/>
        <w:spacing w:before="120" w:after="0"/>
      </w:pPr>
    </w:p>
    <w:p w14:paraId="0E3B3348" w14:textId="77777777" w:rsidR="00A151B3" w:rsidRDefault="00A151B3" w:rsidP="00835215">
      <w:pPr>
        <w:pStyle w:val="Texto"/>
        <w:spacing w:before="120" w:after="0"/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A151B3" w14:paraId="6E465865" w14:textId="77777777" w:rsidTr="527D8986">
        <w:tc>
          <w:tcPr>
            <w:tcW w:w="2330" w:type="dxa"/>
            <w:tcBorders>
              <w:right w:val="single" w:sz="4" w:space="0" w:color="auto"/>
            </w:tcBorders>
          </w:tcPr>
          <w:p w14:paraId="6F5A267A" w14:textId="77777777" w:rsidR="00A151B3" w:rsidRPr="00C82ECC" w:rsidRDefault="768C8D18" w:rsidP="527D8986">
            <w:pPr>
              <w:pStyle w:val="Texto"/>
              <w:rPr>
                <w:rFonts w:ascii="Akkurat" w:eastAsia="Akkurat" w:hAnsi="Akkurat" w:cs="Akkurat"/>
              </w:rPr>
            </w:pPr>
            <w:r w:rsidRPr="527D8986">
              <w:rPr>
                <w:rFonts w:ascii="Akkurat" w:eastAsia="Akkurat" w:hAnsi="Akkurat" w:cs="Akkurat"/>
              </w:rPr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0AE8" w14:textId="77777777" w:rsidR="00A151B3" w:rsidRDefault="00A151B3" w:rsidP="00B942A2">
            <w:pPr>
              <w:pStyle w:val="Texto"/>
              <w:rPr>
                <w:b/>
                <w:bCs/>
              </w:rPr>
            </w:pPr>
          </w:p>
        </w:tc>
      </w:tr>
    </w:tbl>
    <w:p w14:paraId="5D71AB9E" w14:textId="77777777" w:rsidR="00A151B3" w:rsidRDefault="00A151B3" w:rsidP="00835215">
      <w:pPr>
        <w:pStyle w:val="Texto"/>
        <w:spacing w:before="120" w:after="0"/>
      </w:pPr>
    </w:p>
    <w:p w14:paraId="433F142F" w14:textId="77777777" w:rsidR="00A151B3" w:rsidRDefault="00A151B3" w:rsidP="00835215">
      <w:pPr>
        <w:pStyle w:val="Texto"/>
        <w:spacing w:before="120" w:after="0"/>
      </w:pPr>
    </w:p>
    <w:p w14:paraId="2F80EB33" w14:textId="77777777" w:rsidR="00A151B3" w:rsidRDefault="00A151B3" w:rsidP="00835215">
      <w:pPr>
        <w:pStyle w:val="Texto"/>
        <w:spacing w:before="120" w:after="0"/>
      </w:pPr>
    </w:p>
    <w:p w14:paraId="479F975C" w14:textId="77777777" w:rsidR="00A151B3" w:rsidRDefault="00A151B3" w:rsidP="00835215">
      <w:pPr>
        <w:pStyle w:val="Texto"/>
        <w:spacing w:before="120" w:after="0"/>
      </w:pPr>
    </w:p>
    <w:p w14:paraId="1FBEA204" w14:textId="77777777" w:rsidR="00A151B3" w:rsidRDefault="00A151B3" w:rsidP="00835215">
      <w:pPr>
        <w:pStyle w:val="Texto"/>
        <w:spacing w:before="120" w:after="0"/>
      </w:pPr>
    </w:p>
    <w:p w14:paraId="23C7AAE0" w14:textId="77777777" w:rsidR="00A151B3" w:rsidRPr="00835215" w:rsidRDefault="00A151B3" w:rsidP="00835215">
      <w:pPr>
        <w:pStyle w:val="Texto"/>
        <w:spacing w:before="120" w:after="0"/>
      </w:pPr>
    </w:p>
    <w:p w14:paraId="25690C43" w14:textId="00DF5C7C" w:rsidR="002339B1" w:rsidRDefault="00C82ECC" w:rsidP="005C482B">
      <w:pPr>
        <w:pStyle w:val="Texto"/>
        <w:pageBreakBefore/>
        <w:rPr>
          <w:rFonts w:ascii="Akkurat" w:hAnsi="Akkurat"/>
        </w:rPr>
      </w:pPr>
      <w:r w:rsidRPr="00903312">
        <w:rPr>
          <w:rFonts w:ascii="Akkurat" w:hAnsi="Akkurat"/>
          <w:b/>
          <w:bCs/>
          <w:color w:val="17365D" w:themeColor="text2" w:themeShade="BF"/>
        </w:rPr>
        <w:lastRenderedPageBreak/>
        <w:t>Submodalitat</w:t>
      </w:r>
      <w:r w:rsidR="00903312" w:rsidRPr="00903312">
        <w:rPr>
          <w:rFonts w:ascii="Akkurat" w:hAnsi="Akkurat"/>
        </w:rPr>
        <w:t xml:space="preserve">: </w:t>
      </w:r>
      <w:sdt>
        <w:sdtPr>
          <w:rPr>
            <w:rFonts w:ascii="Akkurat" w:hAnsi="Akkurat"/>
          </w:rPr>
          <w:alias w:val="Submodalitat"/>
          <w:tag w:val="Submodalitat"/>
          <w:id w:val="-1605964696"/>
          <w:lock w:val="sdtLocked"/>
          <w:placeholder>
            <w:docPart w:val="DefaultPlaceholder_-1854013438"/>
          </w:placeholder>
          <w:showingPlcHdr/>
          <w:dropDownList>
            <w:listItem w:value="Trieu un element."/>
            <w:listItem w:displayText="1.1 Instal·lar nova activitat econòmica a locals en planta baixa " w:value="1.1 Instal·lar nova activitat econòmica a locals en planta baixa "/>
            <w:listItem w:displayText="1.2 Traspassar d’activitat econòmica de pis a planta baixa " w:value="1.2 Traspassar d’activitat econòmica de pis a planta baixa "/>
            <w:listItem w:displayText="1.3 Instal·lar nova activitat econòmica a parades de Mercats Municipals de Barcelona" w:value="1.3 Instal·lar nova activitat econòmica a parades de Mercats Municipals de Barcelona"/>
          </w:dropDownList>
        </w:sdtPr>
        <w:sdtEndPr/>
        <w:sdtContent>
          <w:r w:rsidR="005C482B" w:rsidRPr="009F2314">
            <w:rPr>
              <w:rStyle w:val="Textodelmarcadordeposicin"/>
            </w:rPr>
            <w:t>Trieu un element.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CC67CE" w:rsidRPr="00CD33A1" w14:paraId="435946E0" w14:textId="77777777" w:rsidTr="00835D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79224BC2">
              <w:rPr>
                <w:rFonts w:ascii="Akkurat" w:eastAsia="Akkurat" w:hAnsi="Akkurat" w:cs="Akkurat"/>
              </w:rPr>
              <w:t>Descripció del negoci</w:t>
            </w:r>
          </w:p>
          <w:p w14:paraId="014641AE" w14:textId="77777777" w:rsidR="00A15EEB" w:rsidRDefault="00A15EEB" w:rsidP="79224BC2">
            <w:pPr>
              <w:rPr>
                <w:rFonts w:ascii="Akkurat" w:eastAsia="Akkurat" w:hAnsi="Akkurat" w:cs="Akkurat"/>
              </w:rPr>
            </w:pPr>
          </w:p>
          <w:p w14:paraId="54502638" w14:textId="0BA62E2E" w:rsidR="00CC67CE" w:rsidRPr="00CC67CE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79224BC2">
              <w:rPr>
                <w:rFonts w:ascii="Akkurat" w:eastAsia="Akkurat" w:hAnsi="Akkurat" w:cs="Akkurat"/>
                <w:b w:val="0"/>
                <w:bCs w:val="0"/>
              </w:rPr>
              <w:t xml:space="preserve">Breu descripció del model de negoci a implementar i les seves </w:t>
            </w:r>
            <w:r w:rsidR="524165C5" w:rsidRPr="79224BC2">
              <w:rPr>
                <w:rFonts w:ascii="Akkurat" w:eastAsia="Akkurat" w:hAnsi="Akkurat" w:cs="Akkurat"/>
                <w:b w:val="0"/>
                <w:bCs w:val="0"/>
              </w:rPr>
              <w:t>característiques principals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kkurat-Bold" w:eastAsia="Akkurat-Bold" w:hAnsi="Akkurat-Bold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DefaultPlaceholder_-1854013440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21D70B96" w14:textId="76A2AC70" w:rsidR="00CC67CE" w:rsidRPr="007D3BF6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kkurat-Bold" w:eastAsia="Akkurat-Bold" w:hAnsi="Akkurat-Bold" w:cs="Akkurat-Bold"/>
                  </w:rPr>
                </w:pPr>
                <w:r w:rsidRPr="527D8986">
                  <w:rPr>
                    <w:rStyle w:val="Textodelmarcadordeposicin"/>
                    <w:rFonts w:ascii="Akkurat-Bold" w:eastAsia="Akkurat-Bold" w:hAnsi="Akkurat-Bold" w:cs="Akkurat-Bold"/>
                  </w:rPr>
                  <w:t>Feu clic o toqueu aquí per escriure text.</w:t>
                </w:r>
              </w:p>
            </w:sdtContent>
          </w:sdt>
          <w:p w14:paraId="51E439C8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  <w:p w14:paraId="3B8981A7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  <w:p w14:paraId="253FAEE6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  <w:p w14:paraId="17256F1F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  <w:p w14:paraId="1224A945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  <w:p w14:paraId="237E679A" w14:textId="7777777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</w:tc>
      </w:tr>
      <w:tr w:rsidR="00CC67CE" w:rsidRPr="00CD33A1" w14:paraId="65104F83" w14:textId="77777777" w:rsidTr="00835D4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77777777" w:rsidR="00CC67CE" w:rsidRPr="00CC67CE" w:rsidRDefault="00CC67CE" w:rsidP="79224BC2">
            <w:pPr>
              <w:rPr>
                <w:rFonts w:ascii="Akkurat" w:eastAsia="Akkurat" w:hAnsi="Akkurat" w:cs="Akkurat"/>
              </w:rPr>
            </w:pPr>
            <w:r w:rsidRPr="79224BC2">
              <w:rPr>
                <w:rFonts w:ascii="Akkurat" w:eastAsia="Akkurat" w:hAnsi="Akkurat" w:cs="Akkurat"/>
              </w:rPr>
              <w:t>Accions previstes</w:t>
            </w:r>
          </w:p>
          <w:p w14:paraId="13A24CD3" w14:textId="77777777" w:rsidR="00A15EEB" w:rsidRDefault="00A15EEB" w:rsidP="79224BC2">
            <w:pPr>
              <w:rPr>
                <w:rFonts w:ascii="Akkurat" w:eastAsia="Akkurat" w:hAnsi="Akkurat" w:cs="Akkurat"/>
              </w:rPr>
            </w:pPr>
          </w:p>
          <w:p w14:paraId="03E956EF" w14:textId="5469FC3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79224BC2">
              <w:rPr>
                <w:rFonts w:ascii="Akkurat" w:eastAsia="Akkurat" w:hAnsi="Akkurat" w:cs="Akkurat"/>
                <w:b w:val="0"/>
                <w:bCs w:val="0"/>
              </w:rPr>
              <w:t xml:space="preserve">Descripció de les accions previstes a executar </w:t>
            </w:r>
            <w:r w:rsidR="63849837" w:rsidRPr="79224BC2">
              <w:rPr>
                <w:rFonts w:ascii="Akkurat" w:eastAsia="Akkurat" w:hAnsi="Akkurat" w:cs="Akkurat"/>
                <w:b w:val="0"/>
                <w:bCs w:val="0"/>
              </w:rPr>
              <w:t xml:space="preserve">amb la subvenció </w:t>
            </w:r>
            <w:r w:rsidRPr="79224BC2">
              <w:rPr>
                <w:rFonts w:ascii="Akkurat" w:eastAsia="Akkurat" w:hAnsi="Akkurat" w:cs="Akkurat"/>
                <w:b w:val="0"/>
                <w:bCs w:val="0"/>
              </w:rPr>
              <w:t>sol·licitada</w:t>
            </w:r>
          </w:p>
          <w:p w14:paraId="74880C45" w14:textId="7777777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224BA928" w14:textId="7777777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4BA52132" w14:textId="7777777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18F767D0" w14:textId="7777777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  <w:p w14:paraId="66565893" w14:textId="77777777" w:rsidR="00CC67CE" w:rsidRPr="006F1A54" w:rsidRDefault="00CC67CE" w:rsidP="79224BC2">
            <w:pPr>
              <w:rPr>
                <w:rFonts w:ascii="Akkurat" w:eastAsia="Akkurat" w:hAnsi="Akkurat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kkurat-Bold" w:eastAsia="Akkurat-Bold" w:hAnsi="Akkurat-Bold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7982C2E" w14:textId="77777777" w:rsidR="008F1E82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kkurat-Bold" w:eastAsia="Akkurat-Bold" w:hAnsi="Akkurat-Bold" w:cs="Akkurat-Bold"/>
                  </w:rPr>
                </w:pPr>
                <w:r w:rsidRPr="527D8986">
                  <w:rPr>
                    <w:rStyle w:val="Textodelmarcadordeposicin"/>
                    <w:rFonts w:ascii="Akkurat-Bold" w:eastAsia="Akkurat-Bold" w:hAnsi="Akkurat-Bold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CD33A1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-Bold" w:eastAsia="Akkurat-Bold" w:hAnsi="Akkurat-Bold" w:cs="Akkurat-Bold"/>
                <w:sz w:val="20"/>
                <w:szCs w:val="20"/>
              </w:rPr>
            </w:pPr>
          </w:p>
        </w:tc>
      </w:tr>
    </w:tbl>
    <w:p w14:paraId="5A24E41E" w14:textId="77777777" w:rsidR="00CC67CE" w:rsidRDefault="00CC67CE" w:rsidP="00376EFB">
      <w:pPr>
        <w:pStyle w:val="Texto"/>
      </w:pPr>
    </w:p>
    <w:p w14:paraId="35DD0C0F" w14:textId="2AA5C47D" w:rsidR="00C82ECC" w:rsidRDefault="00C82ECC" w:rsidP="00376EFB">
      <w:pPr>
        <w:pStyle w:val="Texto"/>
        <w:rPr>
          <w:b/>
          <w:bCs/>
        </w:rPr>
      </w:pPr>
    </w:p>
    <w:p w14:paraId="3109D778" w14:textId="77777777" w:rsidR="00A151B3" w:rsidRDefault="00A151B3" w:rsidP="00376EFB">
      <w:pPr>
        <w:pStyle w:val="Texto"/>
        <w:rPr>
          <w:b/>
          <w:bCs/>
        </w:rPr>
      </w:pPr>
    </w:p>
    <w:p w14:paraId="35ABAC46" w14:textId="77777777" w:rsidR="00A151B3" w:rsidRPr="00C82ECC" w:rsidRDefault="00A151B3" w:rsidP="00376EFB">
      <w:pPr>
        <w:pStyle w:val="Texto"/>
        <w:rPr>
          <w:b/>
          <w:bCs/>
        </w:rPr>
      </w:pPr>
    </w:p>
    <w:sectPr w:rsidR="00A151B3" w:rsidRPr="00C82ECC" w:rsidSect="00E6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27FB1" w14:textId="77777777" w:rsidR="00FC1C03" w:rsidRDefault="00FC1C03" w:rsidP="00EA1421">
      <w:r>
        <w:separator/>
      </w:r>
    </w:p>
  </w:endnote>
  <w:endnote w:type="continuationSeparator" w:id="0">
    <w:p w14:paraId="09BC1B59" w14:textId="77777777" w:rsidR="00FC1C03" w:rsidRDefault="00FC1C03" w:rsidP="00EA1421">
      <w:r>
        <w:continuationSeparator/>
      </w:r>
    </w:p>
  </w:endnote>
  <w:endnote w:type="continuationNotice" w:id="1">
    <w:p w14:paraId="7D20F1A4" w14:textId="77777777" w:rsidR="00FC1C03" w:rsidRDefault="00FC1C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C2AFF" w14:textId="77777777" w:rsidR="00B15356" w:rsidRDefault="00B153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1A2AA9E2" w:rsidR="00611DC5" w:rsidRPr="00D236FB" w:rsidRDefault="00CC67CE" w:rsidP="00343742">
    <w:pPr>
      <w:pStyle w:val="Peudepagina"/>
    </w:pPr>
    <w:r>
      <w:t xml:space="preserve">Impulsem el </w:t>
    </w:r>
    <w:r w:rsidR="00602A00">
      <w:t>que</w:t>
    </w:r>
    <w:r>
      <w:t xml:space="preserve"> </w:t>
    </w:r>
    <w:r w:rsidR="00602A00">
      <w:t>f</w:t>
    </w:r>
    <w:r>
      <w:t>as</w:t>
    </w:r>
    <w:r w:rsidR="00611DC5">
      <w:ptab w:relativeTo="margin" w:alignment="center" w:leader="none"/>
    </w:r>
    <w:r w:rsidR="00611DC5">
      <w:ptab w:relativeTo="margin" w:alignment="right" w:leader="none"/>
    </w:r>
    <w:r w:rsidR="00B15356" w:rsidRPr="00B15356">
      <w:t xml:space="preserve"> </w:t>
    </w:r>
    <w:r w:rsidR="00B15356" w:rsidRPr="00B15356">
      <w:t>Memòria descriptiva de la sol·licitud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02327" w14:textId="77777777" w:rsidR="00B15356" w:rsidRDefault="00B153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24C67" w14:textId="77777777" w:rsidR="00FC1C03" w:rsidRDefault="00FC1C03" w:rsidP="00EA1421">
      <w:r>
        <w:separator/>
      </w:r>
    </w:p>
  </w:footnote>
  <w:footnote w:type="continuationSeparator" w:id="0">
    <w:p w14:paraId="6E84111F" w14:textId="77777777" w:rsidR="00FC1C03" w:rsidRDefault="00FC1C03" w:rsidP="00EA1421">
      <w:r>
        <w:continuationSeparator/>
      </w:r>
    </w:p>
  </w:footnote>
  <w:footnote w:type="continuationNotice" w:id="1">
    <w:p w14:paraId="027AE578" w14:textId="77777777" w:rsidR="00FC1C03" w:rsidRDefault="00FC1C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70321" w14:textId="77777777" w:rsidR="00B15356" w:rsidRDefault="00B153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0F336" w14:textId="2D5FF055" w:rsidR="00745EA4" w:rsidRPr="00690E3B" w:rsidRDefault="00745EA4" w:rsidP="00745EA4">
    <w:pPr>
      <w:pStyle w:val="Encabezado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Default="00611DC5" w:rsidP="0075370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12AA" w14:textId="77777777" w:rsidR="00B15356" w:rsidRDefault="00B153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569B6"/>
    <w:rsid w:val="00094343"/>
    <w:rsid w:val="000945AB"/>
    <w:rsid w:val="000979F6"/>
    <w:rsid w:val="000A65D0"/>
    <w:rsid w:val="000B6C80"/>
    <w:rsid w:val="000B7913"/>
    <w:rsid w:val="000D4936"/>
    <w:rsid w:val="000E7991"/>
    <w:rsid w:val="00107B22"/>
    <w:rsid w:val="0011039E"/>
    <w:rsid w:val="00112CD0"/>
    <w:rsid w:val="00124612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438C7"/>
    <w:rsid w:val="00246C5C"/>
    <w:rsid w:val="00251371"/>
    <w:rsid w:val="00273C26"/>
    <w:rsid w:val="0029659A"/>
    <w:rsid w:val="002B0967"/>
    <w:rsid w:val="002E14C0"/>
    <w:rsid w:val="002F39BA"/>
    <w:rsid w:val="002F608C"/>
    <w:rsid w:val="002F62E2"/>
    <w:rsid w:val="003343F8"/>
    <w:rsid w:val="00343742"/>
    <w:rsid w:val="003460A9"/>
    <w:rsid w:val="00354734"/>
    <w:rsid w:val="003657C9"/>
    <w:rsid w:val="00376EFB"/>
    <w:rsid w:val="00380CCE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200B"/>
    <w:rsid w:val="004A0B57"/>
    <w:rsid w:val="004A1217"/>
    <w:rsid w:val="004A2909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4657A"/>
    <w:rsid w:val="00657696"/>
    <w:rsid w:val="0066148E"/>
    <w:rsid w:val="00664EC1"/>
    <w:rsid w:val="00666143"/>
    <w:rsid w:val="00693F7B"/>
    <w:rsid w:val="00694160"/>
    <w:rsid w:val="006D3500"/>
    <w:rsid w:val="006D69E4"/>
    <w:rsid w:val="0072628B"/>
    <w:rsid w:val="00732C0D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A063D"/>
    <w:rsid w:val="007B0F78"/>
    <w:rsid w:val="007B4E67"/>
    <w:rsid w:val="007B6272"/>
    <w:rsid w:val="007C16A5"/>
    <w:rsid w:val="007D3BF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F1E82"/>
    <w:rsid w:val="008F2ED8"/>
    <w:rsid w:val="009023B1"/>
    <w:rsid w:val="00903312"/>
    <w:rsid w:val="00903FFB"/>
    <w:rsid w:val="0091758C"/>
    <w:rsid w:val="00921585"/>
    <w:rsid w:val="00946433"/>
    <w:rsid w:val="0095411A"/>
    <w:rsid w:val="00954CDC"/>
    <w:rsid w:val="009669ED"/>
    <w:rsid w:val="009A4F20"/>
    <w:rsid w:val="009B58C2"/>
    <w:rsid w:val="009C012C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D3F0C"/>
    <w:rsid w:val="00AE06E5"/>
    <w:rsid w:val="00B07570"/>
    <w:rsid w:val="00B15356"/>
    <w:rsid w:val="00B530C2"/>
    <w:rsid w:val="00B62ADD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13026"/>
    <w:rsid w:val="00D55242"/>
    <w:rsid w:val="00D64FF6"/>
    <w:rsid w:val="00D670E5"/>
    <w:rsid w:val="00D84A8C"/>
    <w:rsid w:val="00D90AEF"/>
    <w:rsid w:val="00D91B2B"/>
    <w:rsid w:val="00D91EF2"/>
    <w:rsid w:val="00DA1F5E"/>
    <w:rsid w:val="00DA7E19"/>
    <w:rsid w:val="00DC360F"/>
    <w:rsid w:val="00DC7340"/>
    <w:rsid w:val="00DD4CF2"/>
    <w:rsid w:val="00DE4E12"/>
    <w:rsid w:val="00DE7EBC"/>
    <w:rsid w:val="00DF260B"/>
    <w:rsid w:val="00E10552"/>
    <w:rsid w:val="00E24B5E"/>
    <w:rsid w:val="00E50A77"/>
    <w:rsid w:val="00E51701"/>
    <w:rsid w:val="00E616B2"/>
    <w:rsid w:val="00E8730E"/>
    <w:rsid w:val="00E976A9"/>
    <w:rsid w:val="00EA1421"/>
    <w:rsid w:val="00EB1570"/>
    <w:rsid w:val="00EB6ED3"/>
    <w:rsid w:val="00F01C0C"/>
    <w:rsid w:val="00F06CE0"/>
    <w:rsid w:val="00F2641B"/>
    <w:rsid w:val="00F35F0C"/>
    <w:rsid w:val="00F37ED3"/>
    <w:rsid w:val="00F4522D"/>
    <w:rsid w:val="00F54160"/>
    <w:rsid w:val="00F5586C"/>
    <w:rsid w:val="00F635A7"/>
    <w:rsid w:val="00F66DC2"/>
    <w:rsid w:val="00F90963"/>
    <w:rsid w:val="00FA6634"/>
    <w:rsid w:val="00FC1C03"/>
    <w:rsid w:val="00FC1D79"/>
    <w:rsid w:val="00FE5A04"/>
    <w:rsid w:val="00FF569A"/>
    <w:rsid w:val="0197747E"/>
    <w:rsid w:val="05F74ED6"/>
    <w:rsid w:val="1396D8D0"/>
    <w:rsid w:val="19D1A35B"/>
    <w:rsid w:val="2306BB80"/>
    <w:rsid w:val="29302CA8"/>
    <w:rsid w:val="3C667F22"/>
    <w:rsid w:val="437A1641"/>
    <w:rsid w:val="43EDD4E5"/>
    <w:rsid w:val="44959063"/>
    <w:rsid w:val="4C754507"/>
    <w:rsid w:val="524165C5"/>
    <w:rsid w:val="527D8986"/>
    <w:rsid w:val="5562F20B"/>
    <w:rsid w:val="579CE878"/>
    <w:rsid w:val="63849837"/>
    <w:rsid w:val="64892F6F"/>
    <w:rsid w:val="6AD2D223"/>
    <w:rsid w:val="746F3E3C"/>
    <w:rsid w:val="768C8D18"/>
    <w:rsid w:val="79224BC2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Fuentedeprrafopredeter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AC9D-7FC0-4550-B67D-C3E0CF1986BB}"/>
      </w:docPartPr>
      <w:docPartBody>
        <w:p w:rsidR="00503641" w:rsidRDefault="00503641"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D8232-0E74-4C17-A29C-0F8C782656C9}"/>
      </w:docPartPr>
      <w:docPartBody>
        <w:p w:rsidR="00276E5D" w:rsidRDefault="001550ED"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1550ED" w:rsidP="001550ED">
          <w:pPr>
            <w:pStyle w:val="7E90EDE71C9C4EC59E25BF33E2AF56C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945AB"/>
    <w:rsid w:val="000B6C80"/>
    <w:rsid w:val="000D5491"/>
    <w:rsid w:val="000F41BF"/>
    <w:rsid w:val="001550ED"/>
    <w:rsid w:val="00232F9C"/>
    <w:rsid w:val="00276E5D"/>
    <w:rsid w:val="002F39BA"/>
    <w:rsid w:val="0039115C"/>
    <w:rsid w:val="003B2326"/>
    <w:rsid w:val="003E37B2"/>
    <w:rsid w:val="004A49D1"/>
    <w:rsid w:val="004C5072"/>
    <w:rsid w:val="004D115C"/>
    <w:rsid w:val="00503641"/>
    <w:rsid w:val="00664EC1"/>
    <w:rsid w:val="00693F7B"/>
    <w:rsid w:val="006D69E4"/>
    <w:rsid w:val="0077270A"/>
    <w:rsid w:val="0098097C"/>
    <w:rsid w:val="00A61ACB"/>
    <w:rsid w:val="00B14C48"/>
    <w:rsid w:val="00B62ADD"/>
    <w:rsid w:val="00C06A6A"/>
    <w:rsid w:val="00C31EE2"/>
    <w:rsid w:val="00CA6E14"/>
    <w:rsid w:val="00D64FF6"/>
    <w:rsid w:val="00D84A8C"/>
    <w:rsid w:val="00D91B2B"/>
    <w:rsid w:val="00DE4E12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1550ED"/>
    <w:rPr>
      <w:color w:val="808080"/>
    </w:rPr>
  </w:style>
  <w:style w:type="paragraph" w:customStyle="1" w:styleId="7E90EDE71C9C4EC59E25BF33E2AF56C7">
    <w:name w:val="7E90EDE71C9C4EC59E25BF33E2AF56C7"/>
    <w:rsid w:val="00155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5</TotalTime>
  <Pages>2</Pages>
  <Words>163</Words>
  <Characters>899</Characters>
  <Application>Microsoft Office Word</Application>
  <DocSecurity>0</DocSecurity>
  <Lines>7</Lines>
  <Paragraphs>2</Paragraphs>
  <ScaleCrop>false</ScaleCrop>
  <Company>Barcelona Activa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Laia Peirón Majós</cp:lastModifiedBy>
  <cp:revision>6</cp:revision>
  <cp:lastPrinted>2016-03-10T23:17:00Z</cp:lastPrinted>
  <dcterms:created xsi:type="dcterms:W3CDTF">2024-07-30T12:31:00Z</dcterms:created>
  <dcterms:modified xsi:type="dcterms:W3CDTF">2024-08-09T16:18:00Z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