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309F7CF5" w:rsidR="00CC67CE" w:rsidRPr="00EE41C7" w:rsidRDefault="00CC67CE" w:rsidP="00835215">
      <w:pPr>
        <w:pStyle w:val="Titol2Color"/>
        <w:pageBreakBefore/>
        <w:spacing w:after="120"/>
        <w:rPr>
          <w:rFonts w:ascii="Arial Narrow" w:hAnsi="Arial Narrow"/>
          <w:sz w:val="32"/>
          <w:szCs w:val="32"/>
        </w:rPr>
      </w:pPr>
      <w:r w:rsidRPr="5F2AC57E">
        <w:rPr>
          <w:rFonts w:ascii="Arial Narrow" w:hAnsi="Arial Narrow"/>
          <w:sz w:val="32"/>
          <w:szCs w:val="32"/>
        </w:rPr>
        <w:t>Annex</w:t>
      </w:r>
      <w:r w:rsidR="001977C3" w:rsidRPr="5F2AC57E">
        <w:rPr>
          <w:rFonts w:ascii="Arial Narrow" w:hAnsi="Arial Narrow"/>
          <w:sz w:val="32"/>
          <w:szCs w:val="32"/>
        </w:rPr>
        <w:t xml:space="preserve"> </w:t>
      </w:r>
      <w:r w:rsidR="003568B2" w:rsidRPr="5F2AC57E">
        <w:rPr>
          <w:rFonts w:ascii="Arial Narrow" w:hAnsi="Arial Narrow"/>
          <w:sz w:val="32"/>
          <w:szCs w:val="32"/>
        </w:rPr>
        <w:t>4</w:t>
      </w:r>
      <w:r w:rsidR="00755CF9" w:rsidRPr="5F2AC57E">
        <w:rPr>
          <w:rFonts w:ascii="Arial Narrow" w:hAnsi="Arial Narrow"/>
          <w:sz w:val="32"/>
          <w:szCs w:val="32"/>
        </w:rPr>
        <w:t>.</w:t>
      </w:r>
      <w:r w:rsidRPr="5F2AC57E">
        <w:rPr>
          <w:rFonts w:ascii="Arial Narrow" w:hAnsi="Arial Narrow"/>
          <w:sz w:val="32"/>
          <w:szCs w:val="32"/>
        </w:rPr>
        <w:t xml:space="preserve"> </w:t>
      </w:r>
      <w:r w:rsidR="001E19B7" w:rsidRPr="5F2AC57E">
        <w:rPr>
          <w:rFonts w:ascii="Arial Narrow" w:hAnsi="Arial Narrow"/>
          <w:sz w:val="32"/>
          <w:szCs w:val="32"/>
        </w:rPr>
        <w:t>Memòria descriptiva</w:t>
      </w:r>
      <w:r w:rsidR="00D90AEF" w:rsidRPr="5F2AC57E">
        <w:rPr>
          <w:rFonts w:ascii="Arial Narrow" w:hAnsi="Arial Narrow"/>
          <w:sz w:val="32"/>
          <w:szCs w:val="32"/>
        </w:rPr>
        <w:t xml:space="preserve"> de la sol·licitud</w:t>
      </w:r>
      <w:r w:rsidRPr="5F2AC57E">
        <w:rPr>
          <w:rFonts w:ascii="Arial Narrow" w:hAnsi="Arial Narrow"/>
          <w:sz w:val="32"/>
          <w:szCs w:val="32"/>
        </w:rPr>
        <w:t xml:space="preserve"> (modalitat </w:t>
      </w:r>
      <w:r w:rsidR="00382276" w:rsidRPr="5F2AC57E">
        <w:rPr>
          <w:rFonts w:ascii="Arial Narrow" w:hAnsi="Arial Narrow"/>
          <w:sz w:val="32"/>
          <w:szCs w:val="32"/>
        </w:rPr>
        <w:t>1A</w:t>
      </w:r>
      <w:r w:rsidRPr="5F2AC57E">
        <w:rPr>
          <w:rFonts w:ascii="Arial Narrow" w:hAnsi="Arial Narrow"/>
          <w:sz w:val="32"/>
          <w:szCs w:val="32"/>
        </w:rPr>
        <w:t>)</w:t>
      </w:r>
    </w:p>
    <w:p w14:paraId="2A817AA4" w14:textId="77777777" w:rsidR="005C482B" w:rsidRPr="00EE41C7" w:rsidRDefault="005C482B" w:rsidP="00EE41C7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54734" w:rsidRPr="00EE41C7" w14:paraId="78CEA7C9" w14:textId="77777777" w:rsidTr="22A5A7E5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92C5F69" w14:textId="7EBACB6B" w:rsidR="00EE41C7" w:rsidRDefault="00DF7AD1" w:rsidP="00EE41C7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EE41C7" w:rsidRPr="00EE41C7">
              <w:rPr>
                <w:rFonts w:ascii="Arial Narrow" w:hAnsi="Arial Narrow"/>
              </w:rPr>
              <w:t>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6D34681B" w14:textId="77777777" w:rsidR="00DF7AD1" w:rsidRPr="00EE41C7" w:rsidRDefault="00DF7AD1" w:rsidP="00EE41C7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72210BCD" w14:textId="16E7BB04" w:rsidR="00354734" w:rsidRPr="00EE41C7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22A5A7E5">
              <w:rPr>
                <w:rFonts w:ascii="Arial Narrow" w:hAnsi="Arial Narrow"/>
              </w:rPr>
              <w:t>Així doncs, cal omplir</w:t>
            </w:r>
            <w:r w:rsidR="582A9DF3" w:rsidRPr="22A5A7E5">
              <w:rPr>
                <w:rFonts w:ascii="Arial Narrow" w:hAnsi="Arial Narrow"/>
              </w:rPr>
              <w:t xml:space="preserve"> tots els apartats</w:t>
            </w:r>
            <w:r w:rsidRPr="22A5A7E5">
              <w:rPr>
                <w:rFonts w:ascii="Arial Narrow" w:hAnsi="Arial Narrow"/>
              </w:rPr>
              <w:t xml:space="preserve"> </w:t>
            </w:r>
            <w:r w:rsidR="5546FC5C" w:rsidRPr="22A5A7E5">
              <w:rPr>
                <w:rFonts w:ascii="Arial Narrow" w:hAnsi="Arial Narrow"/>
              </w:rPr>
              <w:t>d’</w:t>
            </w:r>
            <w:r w:rsidRPr="22A5A7E5">
              <w:rPr>
                <w:rFonts w:ascii="Arial Narrow" w:hAnsi="Arial Narrow"/>
              </w:rPr>
              <w:t xml:space="preserve">aquest document explicant breument i de forma comprensible la informació demanada </w:t>
            </w:r>
            <w:r w:rsidRPr="22A5A7E5">
              <w:rPr>
                <w:rFonts w:ascii="Arial Narrow" w:hAnsi="Arial Narrow"/>
                <w:b/>
                <w:bCs/>
              </w:rPr>
              <w:t>(màxim</w:t>
            </w:r>
            <w:r w:rsidR="3EA92C91" w:rsidRPr="22A5A7E5">
              <w:rPr>
                <w:rFonts w:ascii="Arial Narrow" w:hAnsi="Arial Narrow"/>
                <w:b/>
                <w:bCs/>
              </w:rPr>
              <w:t xml:space="preserve"> 2</w:t>
            </w:r>
            <w:r w:rsidRPr="22A5A7E5">
              <w:rPr>
                <w:rFonts w:ascii="Arial Narrow" w:hAnsi="Arial Narrow"/>
                <w:b/>
                <w:bCs/>
              </w:rPr>
              <w:t xml:space="preserve"> pàgin</w:t>
            </w:r>
            <w:r w:rsidR="247AE891" w:rsidRPr="22A5A7E5">
              <w:rPr>
                <w:rFonts w:ascii="Arial Narrow" w:hAnsi="Arial Narrow"/>
                <w:b/>
                <w:bCs/>
              </w:rPr>
              <w:t>es</w:t>
            </w:r>
            <w:r w:rsidRPr="22A5A7E5">
              <w:rPr>
                <w:rFonts w:ascii="Arial Narrow" w:hAnsi="Arial Narrow"/>
                <w:b/>
                <w:bCs/>
              </w:rPr>
              <w:t>)</w:t>
            </w:r>
            <w:r w:rsidRPr="22A5A7E5">
              <w:rPr>
                <w:rFonts w:ascii="Arial Narrow" w:hAnsi="Arial Narrow"/>
              </w:rPr>
              <w:t xml:space="preserve">. En la pàgina següent, demanem informació de les actuacions que acompanyen la sol·licitud. </w:t>
            </w:r>
            <w:r w:rsidRPr="22A5A7E5">
              <w:rPr>
                <w:rFonts w:ascii="Arial Narrow" w:hAnsi="Arial Narrow"/>
                <w:b/>
                <w:bCs/>
              </w:rPr>
              <w:t>És indispensable que les actuacions descrites es corresponguin amb les indicades a la sol·licitud</w:t>
            </w:r>
            <w:r w:rsidRPr="22A5A7E5">
              <w:rPr>
                <w:rFonts w:ascii="Arial Narrow" w:hAnsi="Arial Narrow"/>
              </w:rPr>
              <w:t>.</w:t>
            </w:r>
          </w:p>
        </w:tc>
      </w:tr>
    </w:tbl>
    <w:p w14:paraId="4B11CB65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71371633" w14:textId="555D30C9" w:rsidR="00A151B3" w:rsidRPr="00EE41C7" w:rsidRDefault="001971C8" w:rsidP="006B61EF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341B946F" w14:textId="77777777" w:rsidR="001E13BA" w:rsidRDefault="001E13BA" w:rsidP="001E13BA">
      <w:pPr>
        <w:pStyle w:val="Texto"/>
        <w:rPr>
          <w:rFonts w:ascii="Arial Narrow" w:hAnsi="Arial Narrow"/>
          <w:b/>
          <w:bCs/>
        </w:rPr>
      </w:pPr>
    </w:p>
    <w:p w14:paraId="693318C2" w14:textId="2B2135D9" w:rsidR="001E13BA" w:rsidRPr="001E13BA" w:rsidRDefault="001E13BA" w:rsidP="001E13BA">
      <w:pPr>
        <w:pStyle w:val="Texto"/>
        <w:rPr>
          <w:rFonts w:ascii="Arial Narrow" w:hAnsi="Arial Narrow"/>
        </w:rPr>
      </w:pPr>
      <w:r w:rsidRPr="001E13BA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77C2047D" wp14:editId="7DC4FB0C">
            <wp:simplePos x="0" y="0"/>
            <wp:positionH relativeFrom="column">
              <wp:posOffset>2332355</wp:posOffset>
            </wp:positionH>
            <wp:positionV relativeFrom="paragraph">
              <wp:posOffset>80010</wp:posOffset>
            </wp:positionV>
            <wp:extent cx="2942590" cy="1161415"/>
            <wp:effectExtent l="0" t="0" r="0" b="635"/>
            <wp:wrapSquare wrapText="bothSides"/>
            <wp:docPr id="305314085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3BA">
        <w:rPr>
          <w:rFonts w:ascii="Arial Narrow" w:hAnsi="Arial Narrow"/>
          <w:b/>
          <w:bCs/>
        </w:rPr>
        <w:t xml:space="preserve">Signatura digital </w:t>
      </w:r>
      <w:r w:rsidRPr="001E13BA">
        <w:rPr>
          <w:rFonts w:ascii="Arial Narrow" w:hAnsi="Arial Narrow"/>
        </w:rPr>
        <w:t xml:space="preserve">de la persona que ostenta la representació legal o per la pròpia persona si la sol·licitant és persona física </w:t>
      </w:r>
    </w:p>
    <w:p w14:paraId="6849B34D" w14:textId="77777777" w:rsidR="001E13BA" w:rsidRPr="001E13BA" w:rsidRDefault="001E13BA" w:rsidP="001E13BA">
      <w:pPr>
        <w:pStyle w:val="Texto"/>
        <w:rPr>
          <w:rFonts w:ascii="Arial Narrow" w:hAnsi="Arial Narrow"/>
        </w:rPr>
      </w:pPr>
    </w:p>
    <w:p w14:paraId="5DDEF261" w14:textId="77777777" w:rsidR="001E13BA" w:rsidRPr="00EE41C7" w:rsidRDefault="001E13BA" w:rsidP="00835215">
      <w:pPr>
        <w:pStyle w:val="Texto"/>
        <w:spacing w:before="120" w:after="0"/>
        <w:rPr>
          <w:rFonts w:ascii="Arial Narrow" w:hAnsi="Arial Narrow"/>
        </w:rPr>
      </w:pPr>
    </w:p>
    <w:p w14:paraId="433F142F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F80EB33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EE41C7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00DF5C7C" w:rsidR="002339B1" w:rsidRPr="00EE41C7" w:rsidRDefault="00C82ECC" w:rsidP="005C482B">
      <w:pPr>
        <w:pStyle w:val="Texto"/>
        <w:pageBreakBefore/>
        <w:rPr>
          <w:rFonts w:ascii="Arial Narrow" w:hAnsi="Arial Narrow"/>
        </w:rPr>
      </w:pPr>
      <w:proofErr w:type="spellStart"/>
      <w:r w:rsidRPr="00EE41C7">
        <w:rPr>
          <w:rFonts w:ascii="Arial Narrow" w:hAnsi="Arial Narrow"/>
          <w:b/>
          <w:bCs/>
          <w:color w:val="17365D" w:themeColor="text2" w:themeShade="BF"/>
        </w:rPr>
        <w:lastRenderedPageBreak/>
        <w:t>Submodalitat</w:t>
      </w:r>
      <w:proofErr w:type="spellEnd"/>
      <w:r w:rsidR="00903312" w:rsidRPr="00EE41C7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tat"/>
          <w:tag w:val="Submodalitat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Trieu un element."/>
            <w:listItem w:displayText="1.A.1 Instal·lar nova activitat econòmica a locals en planta baixa " w:value="1.A.1 Instal·lar nova activitat econòmica a locals en planta baixa "/>
            <w:listItem w:displayText="1.A.2 Canviar la ubicació de l’activitat econòmica de pis o en línia (online) a planta baixa " w:value="1.A.2 Canviar la ubicació de l’activitat econòmica de pis o en línia (online) a planta baixa "/>
            <w:listItem w:displayText="1.A.3 Instal·lar una nova activitat econòmica a parades de mercats municipals de Barcelona" w:value="1.A.3 Instal·lar una nova activitat econòmica a parades de mercats municipals de Barcelona"/>
          </w:dropDownList>
        </w:sdtPr>
        <w:sdtEndPr/>
        <w:sdtContent>
          <w:r w:rsidR="005C482B" w:rsidRPr="00EE41C7">
            <w:rPr>
              <w:rStyle w:val="Textdelcontenidor"/>
              <w:rFonts w:ascii="Arial Narrow" w:hAnsi="Arial Narrow"/>
            </w:rPr>
            <w:t>Trieu un element.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EE41C7" w14:paraId="57760107" w14:textId="77777777" w:rsidTr="5F2AC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1C7A3D8" w14:textId="6622ABE0" w:rsidR="00343ADA" w:rsidRPr="00EE41C7" w:rsidRDefault="00EE41C7" w:rsidP="79224BC2">
            <w:pPr>
              <w:rPr>
                <w:rFonts w:ascii="Arial Narrow" w:eastAsia="Akkurat" w:hAnsi="Arial Narrow" w:cs="Akkurat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="00AC7544"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04592883" w14:textId="425C02CE" w:rsidR="00AC7544" w:rsidRPr="0032610A" w:rsidRDefault="0032610A" w:rsidP="79224BC2">
            <w:pPr>
              <w:rPr>
                <w:rFonts w:ascii="Arial Narrow" w:eastAsia="Akkurat" w:hAnsi="Arial Narrow" w:cs="Akkurat"/>
              </w:rPr>
            </w:pPr>
            <w:r w:rsidRPr="0032610A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sol·licitud de subvenció, presentada al Registre electrònic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Persona física o jurídica sol·licitant"/>
              <w:tag w:val="Persona física o jurídica sol·licitant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EE41C7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6B73E06F" w14:textId="77777777" w:rsidR="00343ADA" w:rsidRPr="00EE41C7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</w:p>
        </w:tc>
      </w:tr>
      <w:tr w:rsidR="00CC67CE" w:rsidRPr="00EE41C7" w14:paraId="435946E0" w14:textId="77777777" w:rsidTr="5F2AC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EE41C7" w:rsidRDefault="00CC67CE" w:rsidP="79224BC2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Descripció del negoci</w:t>
            </w:r>
          </w:p>
          <w:p w14:paraId="014641AE" w14:textId="77777777" w:rsidR="00A15EEB" w:rsidRPr="00EE41C7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54502638" w14:textId="467C3666" w:rsidR="00CC67CE" w:rsidRPr="00EE41C7" w:rsidRDefault="006D08F1" w:rsidP="5F2AC57E">
            <w:pPr>
              <w:rPr>
                <w:rFonts w:ascii="Arial Narrow" w:eastAsia="Arial Narrow" w:hAnsi="Arial Narrow" w:cs="Arial Narrow"/>
                <w:b w:val="0"/>
                <w:bCs w:val="0"/>
                <w:color w:val="294903"/>
                <w:u w:val="single"/>
              </w:rPr>
            </w:pPr>
            <w:r w:rsidRPr="5F2AC57E">
              <w:rPr>
                <w:rFonts w:ascii="Arial Narrow" w:eastAsia="Akkurat" w:hAnsi="Arial Narrow" w:cs="Akkurat"/>
                <w:b w:val="0"/>
                <w:bCs w:val="0"/>
              </w:rPr>
              <w:t>D</w:t>
            </w:r>
            <w:r w:rsidR="00CC67CE" w:rsidRPr="5F2AC57E">
              <w:rPr>
                <w:rFonts w:ascii="Arial Narrow" w:eastAsia="Akkurat" w:hAnsi="Arial Narrow" w:cs="Akkurat"/>
                <w:b w:val="0"/>
                <w:bCs w:val="0"/>
              </w:rPr>
              <w:t>escripció del model</w:t>
            </w:r>
            <w:r w:rsidR="002B1339" w:rsidRPr="5F2AC57E">
              <w:rPr>
                <w:rFonts w:ascii="Arial Narrow" w:eastAsia="Akkurat" w:hAnsi="Arial Narrow" w:cs="Akkurat"/>
                <w:b w:val="0"/>
                <w:bCs w:val="0"/>
              </w:rPr>
              <w:t xml:space="preserve"> i activitat</w:t>
            </w:r>
            <w:r w:rsidR="00CC67CE" w:rsidRPr="5F2AC57E">
              <w:rPr>
                <w:rFonts w:ascii="Arial Narrow" w:eastAsia="Akkurat" w:hAnsi="Arial Narrow" w:cs="Akkurat"/>
                <w:b w:val="0"/>
                <w:bCs w:val="0"/>
              </w:rPr>
              <w:t xml:space="preserve"> de negoci</w:t>
            </w:r>
            <w:r w:rsidR="002B1339" w:rsidRPr="5F2AC57E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00CC67CE" w:rsidRPr="5F2AC57E">
              <w:rPr>
                <w:rFonts w:ascii="Arial Narrow" w:eastAsia="Akkurat" w:hAnsi="Arial Narrow" w:cs="Akkurat"/>
                <w:b w:val="0"/>
                <w:bCs w:val="0"/>
              </w:rPr>
              <w:t xml:space="preserve"> a implementar i les seves </w:t>
            </w:r>
            <w:r w:rsidR="524165C5" w:rsidRPr="5F2AC57E">
              <w:rPr>
                <w:rFonts w:ascii="Arial Narrow" w:eastAsia="Akkurat" w:hAnsi="Arial Narrow" w:cs="Akkurat"/>
                <w:b w:val="0"/>
                <w:bCs w:val="0"/>
              </w:rPr>
              <w:t>característiques principals</w:t>
            </w:r>
            <w:r w:rsidR="4258107F" w:rsidRPr="5F2AC57E">
              <w:rPr>
                <w:rFonts w:ascii="Arial Narrow" w:eastAsia="Akkurat" w:hAnsi="Arial Narrow" w:cs="Akkurat"/>
                <w:b w:val="0"/>
                <w:bCs w:val="0"/>
              </w:rPr>
              <w:t xml:space="preserve">. </w:t>
            </w:r>
            <w:r w:rsidR="6815DB27" w:rsidRPr="5F2AC57E">
              <w:rPr>
                <w:rFonts w:ascii="Arial Narrow" w:eastAsia="Akkurat" w:hAnsi="Arial Narrow" w:cs="Akkurat"/>
                <w:b w:val="0"/>
                <w:bCs w:val="0"/>
              </w:rPr>
              <w:t>(</w:t>
            </w:r>
            <w:r w:rsidR="4258107F" w:rsidRPr="006376E3">
              <w:rPr>
                <w:rFonts w:ascii="Arial Narrow" w:eastAsia="Akkurat" w:hAnsi="Arial Narrow" w:cs="Akkurat"/>
                <w:b w:val="0"/>
                <w:bCs w:val="0"/>
              </w:rPr>
              <w:t>Mínim 1</w:t>
            </w:r>
            <w:r w:rsidR="678D0106" w:rsidRPr="006376E3">
              <w:rPr>
                <w:rFonts w:ascii="Arial Narrow" w:eastAsia="Akkurat" w:hAnsi="Arial Narrow" w:cs="Akkurat"/>
                <w:b w:val="0"/>
                <w:bCs w:val="0"/>
              </w:rPr>
              <w:t>0</w:t>
            </w:r>
            <w:r w:rsidR="4258107F" w:rsidRPr="006376E3">
              <w:rPr>
                <w:rFonts w:ascii="Arial Narrow" w:eastAsia="Akkurat" w:hAnsi="Arial Narrow" w:cs="Akkurat"/>
                <w:b w:val="0"/>
                <w:bCs w:val="0"/>
              </w:rPr>
              <w:t xml:space="preserve">0 paraules, màxim </w:t>
            </w:r>
            <w:r w:rsidR="5D983395" w:rsidRPr="006376E3">
              <w:rPr>
                <w:rFonts w:ascii="Arial Narrow" w:eastAsia="Akkurat" w:hAnsi="Arial Narrow" w:cs="Akkurat"/>
                <w:b w:val="0"/>
                <w:bCs w:val="0"/>
              </w:rPr>
              <w:t>15</w:t>
            </w:r>
            <w:r w:rsidR="4258107F" w:rsidRPr="006376E3">
              <w:rPr>
                <w:rFonts w:ascii="Arial Narrow" w:eastAsia="Akkurat" w:hAnsi="Arial Narrow" w:cs="Akkurat"/>
                <w:b w:val="0"/>
                <w:bCs w:val="0"/>
              </w:rPr>
              <w:t>0 paraules</w:t>
            </w:r>
            <w:r w:rsidR="4258107F" w:rsidRPr="006376E3">
              <w:rPr>
                <w:rFonts w:ascii="Arial Narrow" w:eastAsia="Arial Narrow" w:hAnsi="Arial Narrow" w:cs="Arial Narrow"/>
                <w:b w:val="0"/>
                <w:bCs w:val="0"/>
                <w:u w:val="single"/>
              </w:rPr>
              <w:t>.</w:t>
            </w:r>
            <w:r w:rsidR="251737C4" w:rsidRPr="006376E3">
              <w:rPr>
                <w:rFonts w:ascii="Arial Narrow" w:eastAsia="Arial Narrow" w:hAnsi="Arial Narrow" w:cs="Arial Narrow"/>
                <w:b w:val="0"/>
                <w:bCs w:val="0"/>
                <w:u w:val="single"/>
              </w:rPr>
              <w:t>)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Descripció del negoci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21D70B96" w14:textId="5DAF6A78" w:rsidR="00CC67CE" w:rsidRPr="00EE41C7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Feu clic </w:t>
                </w:r>
                <w:r w:rsidR="004A7C4C"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 xml:space="preserve">o </w:t>
                </w: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toqueu aquí per escriure text.</w:t>
                </w:r>
              </w:p>
            </w:sdtContent>
          </w:sdt>
          <w:p w14:paraId="51E439C8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EC7904" w:rsidRPr="00EE41C7" w14:paraId="4A836E13" w14:textId="77777777" w:rsidTr="5F2AC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171FD2" w14:textId="77777777" w:rsidR="00EC7904" w:rsidRPr="00EE41C7" w:rsidRDefault="00EC7904" w:rsidP="79224BC2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Es disposa de local?</w:t>
            </w:r>
          </w:p>
          <w:p w14:paraId="07F11C25" w14:textId="37258D72" w:rsidR="00EC7904" w:rsidRPr="00EE41C7" w:rsidRDefault="00EC7904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47D17BB3" w14:textId="0CFAA949" w:rsidR="00EC7904" w:rsidRPr="00EE41C7" w:rsidRDefault="00C60A72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Es disposa de local?"/>
                <w:tag w:val="Es disposa de local?"/>
                <w:id w:val="-183286490"/>
                <w:placeholder>
                  <w:docPart w:val="58E1307D24CE4CB1BA1082EBDA775610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EC7904" w:rsidRPr="00EE41C7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B1590E" w:rsidRPr="00EE41C7" w14:paraId="501D8795" w14:textId="77777777" w:rsidTr="5F2AC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EE41C7" w:rsidRDefault="00B1590E" w:rsidP="79224BC2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Ubicació del local</w:t>
            </w:r>
          </w:p>
          <w:p w14:paraId="72CECD43" w14:textId="35F9E5FC" w:rsidR="00B66316" w:rsidRDefault="00B1590E" w:rsidP="63EC7DD9">
            <w:pPr>
              <w:jc w:val="both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En cas de tenir el local, </w:t>
            </w:r>
            <w:r w:rsidR="70FF5990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indicar 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adreça</w:t>
            </w:r>
            <w:r w:rsidR="41354CA3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completa</w:t>
            </w:r>
          </w:p>
          <w:p w14:paraId="0BFE0095" w14:textId="77777777" w:rsidR="004227CB" w:rsidRDefault="004227CB" w:rsidP="63EC7DD9">
            <w:pPr>
              <w:jc w:val="both"/>
              <w:rPr>
                <w:rFonts w:ascii="Arial Narrow" w:eastAsia="Akkurat" w:hAnsi="Arial Narrow" w:cs="Akkurat"/>
              </w:rPr>
            </w:pPr>
          </w:p>
          <w:p w14:paraId="4BA2D267" w14:textId="15CA072D" w:rsidR="00B66316" w:rsidRPr="00EE41C7" w:rsidRDefault="00B66316" w:rsidP="63EC7DD9">
            <w:pPr>
              <w:jc w:val="both"/>
              <w:rPr>
                <w:rFonts w:ascii="Arial Narrow" w:eastAsia="Akkurat" w:hAnsi="Arial Narrow" w:cs="Akkurat"/>
              </w:rPr>
            </w:pPr>
          </w:p>
          <w:p w14:paraId="63FE72E1" w14:textId="3833CD5C" w:rsidR="00B66316" w:rsidRPr="00EE41C7" w:rsidRDefault="5D7C2DDF" w:rsidP="004227CB">
            <w:pPr>
              <w:jc w:val="both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Si no es té local</w:t>
            </w:r>
            <w:r w:rsidR="6FC7F8A7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, </w:t>
            </w:r>
            <w:r w:rsidR="00B1590E" w:rsidRPr="00EE41C7">
              <w:rPr>
                <w:rFonts w:ascii="Arial Narrow" w:eastAsia="Akkurat" w:hAnsi="Arial Narrow" w:cs="Akkurat"/>
                <w:b w:val="0"/>
                <w:bCs w:val="0"/>
              </w:rPr>
              <w:t>previsió de la seva ubicació</w:t>
            </w:r>
            <w:r w:rsidR="161459E8"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districte/barri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Ubicació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EE41C7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3389FF8D" w14:textId="685DDDEE" w:rsidR="004227CB" w:rsidRPr="00EE41C7" w:rsidRDefault="004227CB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1590E" w:rsidRPr="00EE41C7" w14:paraId="68F466EE" w14:textId="77777777" w:rsidTr="5F2AC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A1F5AFA" w14:textId="77777777" w:rsidR="00B1590E" w:rsidRDefault="00B66316" w:rsidP="79224BC2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L’activitat al local ja està en funcionament? </w:t>
            </w:r>
          </w:p>
          <w:p w14:paraId="310AC775" w14:textId="77777777" w:rsidR="004227CB" w:rsidRDefault="004227CB" w:rsidP="79224BC2">
            <w:pPr>
              <w:rPr>
                <w:rFonts w:ascii="Arial Narrow" w:eastAsia="Akkurat" w:hAnsi="Arial Narrow" w:cs="Akkurat"/>
              </w:rPr>
            </w:pPr>
          </w:p>
          <w:p w14:paraId="338D3844" w14:textId="6DC08B8C" w:rsidR="004227CB" w:rsidRPr="00EE41C7" w:rsidRDefault="004227CB" w:rsidP="79224BC2">
            <w:pPr>
              <w:rPr>
                <w:rFonts w:ascii="Arial Narrow" w:eastAsia="Akkurat" w:hAnsi="Arial Narrow" w:cs="Akkurat"/>
              </w:rPr>
            </w:pPr>
            <w:r>
              <w:rPr>
                <w:rFonts w:ascii="Arial Narrow" w:eastAsia="Akkurat" w:hAnsi="Arial Narrow" w:cs="Akkurat"/>
              </w:rPr>
              <w:t>En cas d’estar en funcionament, indicar data inici d’activitat</w:t>
            </w:r>
          </w:p>
          <w:p w14:paraId="75D41002" w14:textId="205338AC" w:rsidR="00B66316" w:rsidRPr="00EE41C7" w:rsidRDefault="00B66316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63770B2B" w14:textId="7FEFF83A" w:rsidR="00B1590E" w:rsidRPr="00EE41C7" w:rsidRDefault="00C60A72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L'activitat al local ja està en funcionament?"/>
                <w:tag w:val="L'activitat al local ja està en funcionament?"/>
                <w:id w:val="803430045"/>
                <w:placeholder>
                  <w:docPart w:val="382258ACFF8649D099D0CEFE5B7F1D90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F97B1A" w:rsidRPr="00EE41C7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  <w:tr w:rsidR="00CC67CE" w:rsidRPr="00EE41C7" w14:paraId="65104F83" w14:textId="77777777" w:rsidTr="5F2AC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BD9EF6" w14:textId="77777777" w:rsidR="00CC67CE" w:rsidRPr="00EE41C7" w:rsidRDefault="00CC67CE" w:rsidP="79224BC2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Accions previstes</w:t>
            </w:r>
          </w:p>
          <w:p w14:paraId="13A24CD3" w14:textId="77777777" w:rsidR="00A15EEB" w:rsidRPr="00EE41C7" w:rsidRDefault="00A15EEB" w:rsidP="79224BC2">
            <w:pPr>
              <w:rPr>
                <w:rFonts w:ascii="Arial Narrow" w:eastAsia="Akkurat" w:hAnsi="Arial Narrow" w:cs="Akkurat"/>
              </w:rPr>
            </w:pPr>
          </w:p>
          <w:p w14:paraId="03E956EF" w14:textId="15361D31" w:rsidR="00CC67CE" w:rsidRPr="00EE41C7" w:rsidRDefault="40596659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68B2A989">
              <w:rPr>
                <w:rFonts w:ascii="Arial Narrow" w:eastAsia="Akkurat" w:hAnsi="Arial Narrow" w:cs="Akkurat"/>
                <w:b w:val="0"/>
                <w:bCs w:val="0"/>
              </w:rPr>
              <w:t>Enumer</w:t>
            </w:r>
            <w:r w:rsidR="76C9C46D" w:rsidRPr="68B2A989">
              <w:rPr>
                <w:rFonts w:ascii="Arial Narrow" w:eastAsia="Akkurat" w:hAnsi="Arial Narrow" w:cs="Akkurat"/>
                <w:b w:val="0"/>
                <w:bCs w:val="0"/>
              </w:rPr>
              <w:t>eu</w:t>
            </w:r>
            <w:r w:rsidRPr="68B2A989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5076EA83" w:rsidRPr="68B2A989">
              <w:rPr>
                <w:rFonts w:ascii="Arial Narrow" w:eastAsia="Akkurat" w:hAnsi="Arial Narrow" w:cs="Akkurat"/>
                <w:b w:val="0"/>
                <w:bCs w:val="0"/>
              </w:rPr>
              <w:t>amb</w:t>
            </w:r>
            <w:r w:rsidRPr="68B2A989">
              <w:rPr>
                <w:rFonts w:ascii="Arial Narrow" w:eastAsia="Akkurat" w:hAnsi="Arial Narrow" w:cs="Akkurat"/>
                <w:b w:val="0"/>
                <w:bCs w:val="0"/>
              </w:rPr>
              <w:t xml:space="preserve"> detall</w:t>
            </w:r>
            <w:r w:rsidR="000B53AD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00CC67CE" w:rsidRPr="68B2A989">
              <w:rPr>
                <w:rFonts w:ascii="Arial Narrow" w:eastAsia="Akkurat" w:hAnsi="Arial Narrow" w:cs="Akkurat"/>
                <w:b w:val="0"/>
                <w:bCs w:val="0"/>
              </w:rPr>
              <w:t xml:space="preserve">les accions previstes a executar </w:t>
            </w:r>
            <w:r w:rsidR="5CEFAEBE" w:rsidRPr="68B2A989">
              <w:rPr>
                <w:rFonts w:ascii="Arial Narrow" w:eastAsia="Akkurat" w:hAnsi="Arial Narrow" w:cs="Akkurat"/>
                <w:b w:val="0"/>
                <w:bCs w:val="0"/>
              </w:rPr>
              <w:t xml:space="preserve">amb la subvenció </w:t>
            </w:r>
            <w:r w:rsidR="00CC67CE" w:rsidRPr="68B2A989">
              <w:rPr>
                <w:rFonts w:ascii="Arial Narrow" w:eastAsia="Akkurat" w:hAnsi="Arial Narrow" w:cs="Akkurat"/>
                <w:b w:val="0"/>
                <w:bCs w:val="0"/>
              </w:rPr>
              <w:t>sol·licitada</w:t>
            </w:r>
            <w:r w:rsidR="0E532979" w:rsidRPr="68B2A989">
              <w:rPr>
                <w:rFonts w:ascii="Arial Narrow" w:eastAsia="Akkurat" w:hAnsi="Arial Narrow" w:cs="Akkurat"/>
                <w:b w:val="0"/>
                <w:bCs w:val="0"/>
              </w:rPr>
              <w:t>,</w:t>
            </w:r>
            <w:r w:rsidR="3E17AAFF" w:rsidRPr="68B2A989">
              <w:rPr>
                <w:rFonts w:ascii="Arial Narrow" w:eastAsia="Akkurat" w:hAnsi="Arial Narrow" w:cs="Akkurat"/>
                <w:b w:val="0"/>
                <w:bCs w:val="0"/>
              </w:rPr>
              <w:t xml:space="preserve"> </w:t>
            </w:r>
            <w:r w:rsidR="6E8D4964" w:rsidRPr="68B2A989">
              <w:rPr>
                <w:rFonts w:ascii="Arial Narrow" w:eastAsia="Akkurat" w:hAnsi="Arial Narrow" w:cs="Akkurat"/>
                <w:b w:val="0"/>
                <w:bCs w:val="0"/>
              </w:rPr>
              <w:t>vinculades al model de negoci i  d’acord a</w:t>
            </w:r>
            <w:r w:rsidR="3846DF86" w:rsidRPr="68B2A989">
              <w:rPr>
                <w:rFonts w:ascii="Arial Narrow" w:eastAsia="Akkurat" w:hAnsi="Arial Narrow" w:cs="Akkurat"/>
                <w:b w:val="0"/>
                <w:bCs w:val="0"/>
              </w:rPr>
              <w:t xml:space="preserve">mb </w:t>
            </w:r>
            <w:r w:rsidR="0E532979" w:rsidRPr="68B2A989">
              <w:rPr>
                <w:rFonts w:ascii="Arial Narrow" w:eastAsia="Akkurat" w:hAnsi="Arial Narrow" w:cs="Akkurat"/>
                <w:b w:val="0"/>
                <w:bCs w:val="0"/>
              </w:rPr>
              <w:t>les previstes en la convocatòria</w:t>
            </w:r>
            <w:r w:rsidR="21C0AB34" w:rsidRPr="68B2A989">
              <w:rPr>
                <w:rFonts w:ascii="Arial Narrow" w:eastAsia="Akkurat" w:hAnsi="Arial Narrow" w:cs="Akkurat"/>
                <w:b w:val="0"/>
                <w:bCs w:val="0"/>
              </w:rPr>
              <w:t>.</w:t>
            </w:r>
          </w:p>
          <w:p w14:paraId="74880C45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EE41C7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</w:rPr>
              <w:alias w:val="Accions previste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EE41C7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</w:rPr>
                </w:pPr>
                <w:r w:rsidRPr="00EE41C7">
                  <w:rPr>
                    <w:rStyle w:val="Textdelcontenidor"/>
                    <w:rFonts w:ascii="Arial Narrow" w:eastAsia="Akkurat-Bold" w:hAnsi="Arial Narrow" w:cs="Akkurat-Bold"/>
                  </w:rPr>
                  <w:t>Feu clic o toqueu aquí per escriure text.</w:t>
                </w:r>
              </w:p>
            </w:sdtContent>
          </w:sdt>
          <w:p w14:paraId="1990DA38" w14:textId="646D2C57" w:rsidR="00CC67CE" w:rsidRPr="00EE41C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</w:tbl>
    <w:p w14:paraId="35ABAC46" w14:textId="43FF3AD2" w:rsidR="00A151B3" w:rsidRPr="00EE41C7" w:rsidRDefault="00A151B3" w:rsidP="00376EFB">
      <w:pPr>
        <w:pStyle w:val="Texto"/>
        <w:rPr>
          <w:rFonts w:ascii="Arial Narrow" w:hAnsi="Arial Narrow"/>
          <w:b/>
          <w:bCs/>
        </w:rPr>
      </w:pPr>
    </w:p>
    <w:sectPr w:rsidR="00A151B3" w:rsidRPr="00EE41C7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D2F5" w14:textId="77777777" w:rsidR="00C60A72" w:rsidRDefault="00C60A72" w:rsidP="00EA1421">
      <w:r>
        <w:separator/>
      </w:r>
    </w:p>
  </w:endnote>
  <w:endnote w:type="continuationSeparator" w:id="0">
    <w:p w14:paraId="33B9D96C" w14:textId="77777777" w:rsidR="00C60A72" w:rsidRDefault="00C60A72" w:rsidP="00EA1421">
      <w:r>
        <w:continuationSeparator/>
      </w:r>
    </w:p>
  </w:endnote>
  <w:endnote w:type="continuationNotice" w:id="1">
    <w:p w14:paraId="7C4BF97F" w14:textId="77777777" w:rsidR="00C60A72" w:rsidRDefault="00C60A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3A98D8F9" w:rsidR="00611DC5" w:rsidRPr="00D236FB" w:rsidRDefault="5019B70F" w:rsidP="00343742">
    <w:pPr>
      <w:pStyle w:val="Peudepagina"/>
    </w:pPr>
    <w:r>
      <w:t>Impulsem el que Fas 2026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C3EB" w14:textId="77777777" w:rsidR="00C60A72" w:rsidRDefault="00C60A72" w:rsidP="00EA1421">
      <w:r>
        <w:separator/>
      </w:r>
    </w:p>
  </w:footnote>
  <w:footnote w:type="continuationSeparator" w:id="0">
    <w:p w14:paraId="09E892D4" w14:textId="77777777" w:rsidR="00C60A72" w:rsidRDefault="00C60A72" w:rsidP="00EA1421">
      <w:r>
        <w:continuationSeparator/>
      </w:r>
    </w:p>
  </w:footnote>
  <w:footnote w:type="continuationNotice" w:id="1">
    <w:p w14:paraId="7E144696" w14:textId="77777777" w:rsidR="00C60A72" w:rsidRDefault="00C60A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0C80E019" w:rsidR="00745EA4" w:rsidRPr="00690E3B" w:rsidRDefault="008158C6" w:rsidP="00745EA4">
    <w:pPr>
      <w:pStyle w:val="Capalera"/>
      <w:jc w:val="center"/>
      <w:rPr>
        <w:color w:val="7F7F7F" w:themeColor="text1" w:themeTint="8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0962E8AF">
          <wp:simplePos x="0" y="0"/>
          <wp:positionH relativeFrom="rightMargin">
            <wp:posOffset>-555862</wp:posOffset>
          </wp:positionH>
          <wp:positionV relativeFrom="topMargin">
            <wp:posOffset>465711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CD6">
      <w:rPr>
        <w:noProof/>
      </w:rPr>
      <w:drawing>
        <wp:anchor distT="0" distB="0" distL="114300" distR="114300" simplePos="0" relativeHeight="251660288" behindDoc="0" locked="0" layoutInCell="1" allowOverlap="1" wp14:anchorId="65E50185" wp14:editId="59D384D2">
          <wp:simplePos x="0" y="0"/>
          <wp:positionH relativeFrom="column">
            <wp:posOffset>-477672</wp:posOffset>
          </wp:positionH>
          <wp:positionV relativeFrom="paragraph">
            <wp:posOffset>26717</wp:posOffset>
          </wp:positionV>
          <wp:extent cx="1287145" cy="329565"/>
          <wp:effectExtent l="0" t="0" r="8255" b="0"/>
          <wp:wrapSquare wrapText="bothSides"/>
          <wp:docPr id="1813663411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52048" name="Imatge 2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B6813C" w14:textId="73CFF898" w:rsidR="00611DC5" w:rsidRDefault="00611DC5" w:rsidP="007537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871F1"/>
    <w:multiLevelType w:val="hybridMultilevel"/>
    <w:tmpl w:val="C42EA1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413867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5453B"/>
    <w:rsid w:val="000569B6"/>
    <w:rsid w:val="00077076"/>
    <w:rsid w:val="00094343"/>
    <w:rsid w:val="000945AB"/>
    <w:rsid w:val="000979F6"/>
    <w:rsid w:val="000A65D0"/>
    <w:rsid w:val="000B53AD"/>
    <w:rsid w:val="000B6C80"/>
    <w:rsid w:val="000B7913"/>
    <w:rsid w:val="000C2D11"/>
    <w:rsid w:val="000D4936"/>
    <w:rsid w:val="000E7991"/>
    <w:rsid w:val="001005B3"/>
    <w:rsid w:val="00107B22"/>
    <w:rsid w:val="0011039E"/>
    <w:rsid w:val="00112CD0"/>
    <w:rsid w:val="001202D2"/>
    <w:rsid w:val="00124612"/>
    <w:rsid w:val="001416B2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3BA"/>
    <w:rsid w:val="001E19B7"/>
    <w:rsid w:val="001E6EB9"/>
    <w:rsid w:val="001E71B2"/>
    <w:rsid w:val="00203FC6"/>
    <w:rsid w:val="002078B0"/>
    <w:rsid w:val="002208B2"/>
    <w:rsid w:val="00223489"/>
    <w:rsid w:val="00232F9C"/>
    <w:rsid w:val="002339B1"/>
    <w:rsid w:val="002438C7"/>
    <w:rsid w:val="00246C5C"/>
    <w:rsid w:val="00251371"/>
    <w:rsid w:val="00271DE1"/>
    <w:rsid w:val="00273C26"/>
    <w:rsid w:val="0029659A"/>
    <w:rsid w:val="002B0967"/>
    <w:rsid w:val="002B1339"/>
    <w:rsid w:val="002D6015"/>
    <w:rsid w:val="002E14C0"/>
    <w:rsid w:val="002F39BA"/>
    <w:rsid w:val="002F608C"/>
    <w:rsid w:val="002F62E2"/>
    <w:rsid w:val="0032610A"/>
    <w:rsid w:val="003343F8"/>
    <w:rsid w:val="00343742"/>
    <w:rsid w:val="00343ADA"/>
    <w:rsid w:val="003460A9"/>
    <w:rsid w:val="00354734"/>
    <w:rsid w:val="003568B2"/>
    <w:rsid w:val="003657C9"/>
    <w:rsid w:val="0036737E"/>
    <w:rsid w:val="00376EFB"/>
    <w:rsid w:val="00380CCE"/>
    <w:rsid w:val="00382276"/>
    <w:rsid w:val="003A23AA"/>
    <w:rsid w:val="003B2326"/>
    <w:rsid w:val="003B3FCA"/>
    <w:rsid w:val="003D4571"/>
    <w:rsid w:val="003E0C09"/>
    <w:rsid w:val="003E3223"/>
    <w:rsid w:val="003E37B2"/>
    <w:rsid w:val="00405A2D"/>
    <w:rsid w:val="00412850"/>
    <w:rsid w:val="00415D8B"/>
    <w:rsid w:val="004227CB"/>
    <w:rsid w:val="00425324"/>
    <w:rsid w:val="00446C12"/>
    <w:rsid w:val="0045200B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60DB"/>
    <w:rsid w:val="0054560F"/>
    <w:rsid w:val="00547375"/>
    <w:rsid w:val="00572484"/>
    <w:rsid w:val="0057608D"/>
    <w:rsid w:val="005811B1"/>
    <w:rsid w:val="00582E56"/>
    <w:rsid w:val="00593E18"/>
    <w:rsid w:val="0059449B"/>
    <w:rsid w:val="005B5D34"/>
    <w:rsid w:val="005C38F7"/>
    <w:rsid w:val="005C482B"/>
    <w:rsid w:val="005D32A6"/>
    <w:rsid w:val="005D3972"/>
    <w:rsid w:val="005E3E4E"/>
    <w:rsid w:val="005F3F9C"/>
    <w:rsid w:val="005F51D4"/>
    <w:rsid w:val="005F653B"/>
    <w:rsid w:val="005F7747"/>
    <w:rsid w:val="00602A00"/>
    <w:rsid w:val="00611DC5"/>
    <w:rsid w:val="00612BE1"/>
    <w:rsid w:val="00615DE4"/>
    <w:rsid w:val="006200AB"/>
    <w:rsid w:val="00620B8C"/>
    <w:rsid w:val="006376E3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B61EF"/>
    <w:rsid w:val="006C7CE5"/>
    <w:rsid w:val="006D08F1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27FB"/>
    <w:rsid w:val="0075370C"/>
    <w:rsid w:val="0075416E"/>
    <w:rsid w:val="00755CF9"/>
    <w:rsid w:val="00760C75"/>
    <w:rsid w:val="00770F76"/>
    <w:rsid w:val="0077270A"/>
    <w:rsid w:val="007A063D"/>
    <w:rsid w:val="007A43C3"/>
    <w:rsid w:val="007B0F78"/>
    <w:rsid w:val="007B4E67"/>
    <w:rsid w:val="007B6272"/>
    <w:rsid w:val="007C16A5"/>
    <w:rsid w:val="007D1D0F"/>
    <w:rsid w:val="007D3BF6"/>
    <w:rsid w:val="007F4DBA"/>
    <w:rsid w:val="008158C6"/>
    <w:rsid w:val="00827B45"/>
    <w:rsid w:val="00835215"/>
    <w:rsid w:val="00835D43"/>
    <w:rsid w:val="008506EC"/>
    <w:rsid w:val="00851CCE"/>
    <w:rsid w:val="00855092"/>
    <w:rsid w:val="00877B67"/>
    <w:rsid w:val="008935EA"/>
    <w:rsid w:val="008A2ED5"/>
    <w:rsid w:val="008B24A6"/>
    <w:rsid w:val="008D362C"/>
    <w:rsid w:val="008E3747"/>
    <w:rsid w:val="008E4235"/>
    <w:rsid w:val="008E4B59"/>
    <w:rsid w:val="008E648C"/>
    <w:rsid w:val="008F1E82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5EF5"/>
    <w:rsid w:val="009A4F20"/>
    <w:rsid w:val="009B1AB3"/>
    <w:rsid w:val="009B58C2"/>
    <w:rsid w:val="009C012C"/>
    <w:rsid w:val="009C07C0"/>
    <w:rsid w:val="009C08B1"/>
    <w:rsid w:val="009E4DB4"/>
    <w:rsid w:val="00A00F79"/>
    <w:rsid w:val="00A151B3"/>
    <w:rsid w:val="00A15EEB"/>
    <w:rsid w:val="00A244A9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AE27A0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25A24"/>
    <w:rsid w:val="00C373A1"/>
    <w:rsid w:val="00C42252"/>
    <w:rsid w:val="00C52AE4"/>
    <w:rsid w:val="00C60A72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3378F"/>
    <w:rsid w:val="00D55242"/>
    <w:rsid w:val="00D64FF6"/>
    <w:rsid w:val="00D670E5"/>
    <w:rsid w:val="00D81331"/>
    <w:rsid w:val="00D84A8C"/>
    <w:rsid w:val="00D86B52"/>
    <w:rsid w:val="00D90AEF"/>
    <w:rsid w:val="00D91B2B"/>
    <w:rsid w:val="00D91EF2"/>
    <w:rsid w:val="00DA1F5E"/>
    <w:rsid w:val="00DA48B0"/>
    <w:rsid w:val="00DA7E19"/>
    <w:rsid w:val="00DC360F"/>
    <w:rsid w:val="00DC7340"/>
    <w:rsid w:val="00DD4CF2"/>
    <w:rsid w:val="00DE4E12"/>
    <w:rsid w:val="00DE7EBC"/>
    <w:rsid w:val="00DF260B"/>
    <w:rsid w:val="00DF7AD1"/>
    <w:rsid w:val="00E10552"/>
    <w:rsid w:val="00E21A17"/>
    <w:rsid w:val="00E24B5E"/>
    <w:rsid w:val="00E30847"/>
    <w:rsid w:val="00E35827"/>
    <w:rsid w:val="00E50A77"/>
    <w:rsid w:val="00E51701"/>
    <w:rsid w:val="00E616B2"/>
    <w:rsid w:val="00E66CCD"/>
    <w:rsid w:val="00E8730E"/>
    <w:rsid w:val="00E976A9"/>
    <w:rsid w:val="00EA1421"/>
    <w:rsid w:val="00EB1570"/>
    <w:rsid w:val="00EB6ED3"/>
    <w:rsid w:val="00EC7904"/>
    <w:rsid w:val="00EE41C7"/>
    <w:rsid w:val="00F01C0C"/>
    <w:rsid w:val="00F05344"/>
    <w:rsid w:val="00F06CE0"/>
    <w:rsid w:val="00F2641B"/>
    <w:rsid w:val="00F35F0C"/>
    <w:rsid w:val="00F37ED3"/>
    <w:rsid w:val="00F4522D"/>
    <w:rsid w:val="00F54160"/>
    <w:rsid w:val="00F5586C"/>
    <w:rsid w:val="00F635A7"/>
    <w:rsid w:val="00F66DC2"/>
    <w:rsid w:val="00F743DD"/>
    <w:rsid w:val="00F85930"/>
    <w:rsid w:val="00F90963"/>
    <w:rsid w:val="00F97B1A"/>
    <w:rsid w:val="00FA6634"/>
    <w:rsid w:val="00FC1C03"/>
    <w:rsid w:val="00FC1D79"/>
    <w:rsid w:val="00FE5A04"/>
    <w:rsid w:val="00FF569A"/>
    <w:rsid w:val="0197747E"/>
    <w:rsid w:val="045848BB"/>
    <w:rsid w:val="05F74ED6"/>
    <w:rsid w:val="07CB4D35"/>
    <w:rsid w:val="08193533"/>
    <w:rsid w:val="0E532979"/>
    <w:rsid w:val="0E8CDA34"/>
    <w:rsid w:val="1396D8D0"/>
    <w:rsid w:val="13ADC72C"/>
    <w:rsid w:val="161459E8"/>
    <w:rsid w:val="19D1A35B"/>
    <w:rsid w:val="1CD4450A"/>
    <w:rsid w:val="1D8637FC"/>
    <w:rsid w:val="1DA2203E"/>
    <w:rsid w:val="1E8552C9"/>
    <w:rsid w:val="21C0AB34"/>
    <w:rsid w:val="22A5A7E5"/>
    <w:rsid w:val="2306BB80"/>
    <w:rsid w:val="247AE891"/>
    <w:rsid w:val="24DF1D87"/>
    <w:rsid w:val="251737C4"/>
    <w:rsid w:val="26CDCD55"/>
    <w:rsid w:val="29302CA8"/>
    <w:rsid w:val="2CBFF646"/>
    <w:rsid w:val="2DA38B5B"/>
    <w:rsid w:val="31DB09C5"/>
    <w:rsid w:val="38169478"/>
    <w:rsid w:val="3846DF86"/>
    <w:rsid w:val="39FEE4AE"/>
    <w:rsid w:val="3B71A08F"/>
    <w:rsid w:val="3BA36E55"/>
    <w:rsid w:val="3C667F22"/>
    <w:rsid w:val="3D9776A0"/>
    <w:rsid w:val="3E17AAFF"/>
    <w:rsid w:val="3E654F27"/>
    <w:rsid w:val="3EA92C91"/>
    <w:rsid w:val="3F257CD0"/>
    <w:rsid w:val="40596659"/>
    <w:rsid w:val="41354CA3"/>
    <w:rsid w:val="41FBE51E"/>
    <w:rsid w:val="4258107F"/>
    <w:rsid w:val="437A1641"/>
    <w:rsid w:val="43EDD4E5"/>
    <w:rsid w:val="44732186"/>
    <w:rsid w:val="44959063"/>
    <w:rsid w:val="49AEDF79"/>
    <w:rsid w:val="4C754507"/>
    <w:rsid w:val="5019B70F"/>
    <w:rsid w:val="5076EA83"/>
    <w:rsid w:val="524165C5"/>
    <w:rsid w:val="527D8986"/>
    <w:rsid w:val="54772240"/>
    <w:rsid w:val="5546FC5C"/>
    <w:rsid w:val="5562F20B"/>
    <w:rsid w:val="579CE878"/>
    <w:rsid w:val="582A9DF3"/>
    <w:rsid w:val="5CB8F89C"/>
    <w:rsid w:val="5CEFAEBE"/>
    <w:rsid w:val="5D7C2DDF"/>
    <w:rsid w:val="5D983395"/>
    <w:rsid w:val="5DC69E03"/>
    <w:rsid w:val="5F2AC57E"/>
    <w:rsid w:val="63849837"/>
    <w:rsid w:val="63EC7DD9"/>
    <w:rsid w:val="64892F6F"/>
    <w:rsid w:val="65B5434E"/>
    <w:rsid w:val="678D0106"/>
    <w:rsid w:val="6815DB27"/>
    <w:rsid w:val="68B2A989"/>
    <w:rsid w:val="6AD2D223"/>
    <w:rsid w:val="6E8D4964"/>
    <w:rsid w:val="6FC7F8A7"/>
    <w:rsid w:val="70FF5990"/>
    <w:rsid w:val="746F3E3C"/>
    <w:rsid w:val="768C8D18"/>
    <w:rsid w:val="76C9C46D"/>
    <w:rsid w:val="79224BC2"/>
    <w:rsid w:val="79E69B57"/>
    <w:rsid w:val="79F9DC23"/>
    <w:rsid w:val="7BA0A338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"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4227CB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05453B" w:rsidP="0005453B">
          <w:pPr>
            <w:pStyle w:val="7E90EDE71C9C4EC59E25BF33E2AF56C73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05453B" w:rsidP="0005453B">
          <w:pPr>
            <w:pStyle w:val="A8FF86239E8148C282751F910A6E34AA3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05453B" w:rsidP="0005453B">
          <w:pPr>
            <w:pStyle w:val="1E147B2E89D848B4A33EAF779D3BB0C83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762AA6" w:rsidRDefault="0005453B" w:rsidP="0005453B">
          <w:pPr>
            <w:pStyle w:val="769D5297DD3E43689CD5F67CBE14457A2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58E1307D24CE4CB1BA1082EBDA7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329-B139-43F1-BB93-07C55B8FFB94}"/>
      </w:docPartPr>
      <w:docPartBody>
        <w:p w:rsidR="00762AA6" w:rsidRDefault="0005453B" w:rsidP="0005453B">
          <w:pPr>
            <w:pStyle w:val="58E1307D24CE4CB1BA1082EBDA775610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762AA6" w:rsidRDefault="0005453B" w:rsidP="0005453B">
          <w:pPr>
            <w:pStyle w:val="6D95FA6FFCCC4FCFAFF9A1FE9C04096F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382258ACFF8649D099D0CEFE5B7F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7B13-BE65-41B9-B71F-54B8309C911D}"/>
      </w:docPartPr>
      <w:docPartBody>
        <w:p w:rsidR="00762AA6" w:rsidRDefault="0005453B" w:rsidP="0005453B">
          <w:pPr>
            <w:pStyle w:val="382258ACFF8649D099D0CEFE5B7F1D90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C2D11"/>
    <w:rsid w:val="000D5491"/>
    <w:rsid w:val="000F41BF"/>
    <w:rsid w:val="001202D2"/>
    <w:rsid w:val="001416B2"/>
    <w:rsid w:val="001550ED"/>
    <w:rsid w:val="0018676E"/>
    <w:rsid w:val="00232F9C"/>
    <w:rsid w:val="00276E5D"/>
    <w:rsid w:val="002D6015"/>
    <w:rsid w:val="002F39BA"/>
    <w:rsid w:val="0039115C"/>
    <w:rsid w:val="003B2326"/>
    <w:rsid w:val="003E37B2"/>
    <w:rsid w:val="00412850"/>
    <w:rsid w:val="00484023"/>
    <w:rsid w:val="004A3972"/>
    <w:rsid w:val="004A49D1"/>
    <w:rsid w:val="004C5072"/>
    <w:rsid w:val="004D115C"/>
    <w:rsid w:val="00503641"/>
    <w:rsid w:val="00547375"/>
    <w:rsid w:val="005C23F5"/>
    <w:rsid w:val="00664EC1"/>
    <w:rsid w:val="00693F7B"/>
    <w:rsid w:val="006A573C"/>
    <w:rsid w:val="006D69E4"/>
    <w:rsid w:val="006E2309"/>
    <w:rsid w:val="00733609"/>
    <w:rsid w:val="00740828"/>
    <w:rsid w:val="00762AA6"/>
    <w:rsid w:val="0077270A"/>
    <w:rsid w:val="007D1D0F"/>
    <w:rsid w:val="00827F9E"/>
    <w:rsid w:val="00833FF6"/>
    <w:rsid w:val="008C6317"/>
    <w:rsid w:val="008E648C"/>
    <w:rsid w:val="00932ED9"/>
    <w:rsid w:val="0098097C"/>
    <w:rsid w:val="009B1AB3"/>
    <w:rsid w:val="00A61ACB"/>
    <w:rsid w:val="00AE27A0"/>
    <w:rsid w:val="00B14C48"/>
    <w:rsid w:val="00B62ADD"/>
    <w:rsid w:val="00B70141"/>
    <w:rsid w:val="00BD7C30"/>
    <w:rsid w:val="00C06A6A"/>
    <w:rsid w:val="00C25A24"/>
    <w:rsid w:val="00C31EE2"/>
    <w:rsid w:val="00C52AE4"/>
    <w:rsid w:val="00CA6E14"/>
    <w:rsid w:val="00D64FF6"/>
    <w:rsid w:val="00D84A8C"/>
    <w:rsid w:val="00D91B2B"/>
    <w:rsid w:val="00DE4E12"/>
    <w:rsid w:val="00E21A17"/>
    <w:rsid w:val="00E66CCD"/>
    <w:rsid w:val="00FD5200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833FF6"/>
    <w:rPr>
      <w:color w:val="808080"/>
    </w:rPr>
  </w:style>
  <w:style w:type="paragraph" w:customStyle="1" w:styleId="A8FF86239E8148C282751F910A6E34AA3">
    <w:name w:val="A8FF86239E8148C282751F910A6E34AA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2">
    <w:name w:val="769D5297DD3E43689CD5F67CBE14457A2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3">
    <w:name w:val="1E147B2E89D848B4A33EAF779D3BB0C8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58E1307D24CE4CB1BA1082EBDA7756101">
    <w:name w:val="58E1307D24CE4CB1BA1082EBDA7756101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3">
    <w:name w:val="7E90EDE71C9C4EC59E25BF33E2AF56C7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05453B"/>
    <w:rPr>
      <w:lang w:val="es-ES" w:eastAsia="es-ES"/>
    </w:rPr>
  </w:style>
  <w:style w:type="paragraph" w:customStyle="1" w:styleId="382258ACFF8649D099D0CEFE5B7F1D90">
    <w:name w:val="382258ACFF8649D099D0CEFE5B7F1D90"/>
    <w:rsid w:val="0005453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629F00-79F7-43B6-98A4-3D5CAF20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5</TotalTime>
  <Pages>2</Pages>
  <Words>314</Words>
  <Characters>1792</Characters>
  <Application>Microsoft Office Word</Application>
  <DocSecurity>0</DocSecurity>
  <Lines>14</Lines>
  <Paragraphs>4</Paragraphs>
  <ScaleCrop>false</ScaleCrop>
  <Company>Barcelona Activa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Esmeralda Blasi Fontan</cp:lastModifiedBy>
  <cp:revision>27</cp:revision>
  <cp:lastPrinted>2016-03-10T23:17:00Z</cp:lastPrinted>
  <dcterms:created xsi:type="dcterms:W3CDTF">2026-03-23T09:32:00Z</dcterms:created>
  <dcterms:modified xsi:type="dcterms:W3CDTF">2026-05-18T14:48:00Z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